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5B" w:rsidRPr="008502B3" w:rsidRDefault="001E715B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noProof/>
          <w:lang w:eastAsia="ru-RU"/>
        </w:rPr>
        <w:pict>
          <v:rect id="_x0000_s1026" style="position:absolute;left:0;text-align:left;margin-left:258.5pt;margin-top:27pt;width:242pt;height:55.7pt;z-index:251645440">
            <v:textbox style="mso-next-textbox:#_x0000_s1026">
              <w:txbxContent>
                <w:p w:rsidR="001E715B" w:rsidRPr="00003D9F" w:rsidRDefault="001E715B" w:rsidP="00B23B41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003D9F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Заведующий </w:t>
                  </w:r>
                </w:p>
                <w:p w:rsidR="001E715B" w:rsidRPr="00003D9F" w:rsidRDefault="001E715B" w:rsidP="00B23B41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003D9F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Абдулхаева Гульнара Талгатовна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525.3pt;margin-top:224.45pt;width:228.2pt;height:54.55pt;z-index:251651584">
            <v:textbox style="mso-next-textbox:#_x0000_s1027">
              <w:txbxContent>
                <w:p w:rsidR="001E715B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Зам.зав по АХР</w:t>
                  </w:r>
                </w:p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Сердинская Юлия Михайловна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left:0;text-align:left;margin-left:265.8pt;margin-top:225.2pt;width:218.2pt;height:53.8pt;z-index:251650560">
            <v:textbox style="mso-next-textbox:#_x0000_s1028">
              <w:txbxContent>
                <w:p w:rsidR="001E715B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Галиуллина Марина Николаевна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-11pt;margin-top:225.2pt;width:220pt;height:44.8pt;z-index:251649536">
            <v:textbox style="mso-next-textbox:#_x0000_s1029">
              <w:txbxContent>
                <w:p w:rsidR="001E715B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Старший воспитатель</w:t>
                  </w:r>
                </w:p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Гаязутдинова Рузалия Камилевна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24.5pt;margin-top:108pt;width:209pt;height:43.5pt;flip:x;z-index:2516587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31" style="position:absolute;left:0;text-align:left;margin-left:533.5pt;margin-top:99pt;width:155.25pt;height:37.5pt;z-index:251648512">
            <v:textbox style="mso-next-textbox:#_x0000_s1031"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Общественное объединение родителей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2" type="#_x0000_t32" style="position:absolute;left:0;text-align:left;margin-left:451pt;margin-top:81pt;width:113.25pt;height:142.5pt;z-index:2516638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3" type="#_x0000_t32" style="position:absolute;left:0;text-align:left;margin-left:538.05pt;margin-top:444.95pt;width:0;height:25.5pt;z-index:25167001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4" type="#_x0000_t32" style="position:absolute;left:0;text-align:left;margin-left:167.55pt;margin-top:438.95pt;width:0;height:31.5pt;z-index:25166899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5" type="#_x0000_t32" style="position:absolute;left:0;text-align:left;margin-left:274.8pt;margin-top:375.95pt;width:141pt;height:1.5pt;z-index:25166796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6" type="#_x0000_t32" style="position:absolute;left:0;text-align:left;margin-left:439.05pt;margin-top:263.45pt;width:0;height:54pt;z-index:25166592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592.05pt;margin-top:263.45pt;width:1.5pt;height:54pt;z-index:2516669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108.3pt;margin-top:263.45pt;width:0;height:54pt;z-index:25166489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356.55pt;margin-top:82.7pt;width:0;height:142.5pt;z-index:2516628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62.55pt;margin-top:82.7pt;width:199.5pt;height:141.75pt;flip:x;z-index:2516618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1" type="#_x0000_t32" style="position:absolute;left:0;text-align:left;margin-left:455.55pt;margin-top:244.7pt;width:69.75pt;height:0;z-index:2516608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2" type="#_x0000_t32" style="position:absolute;left:0;text-align:left;margin-left:190.8pt;margin-top:244.7pt;width:75pt;height:.75pt;z-index:25165977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left:0;text-align:left;margin-left:474.3pt;margin-top:82.7pt;width:63.75pt;height:21pt;z-index:2516577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288.3pt;margin-top:82.7pt;width:0;height:69.75pt;z-index:2516567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141.3pt;margin-top:82.7pt;width:120.75pt;height:25.5pt;flip:x;z-index:25165568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46" style="position:absolute;left:0;text-align:left;margin-left:415.8pt;margin-top:317.45pt;width:249pt;height:127.5pt;z-index:251653632">
            <v:textbox style="layout-flow:vertical;mso-layout-flow-alt:bottom-to-top;mso-next-textbox:#_x0000_s1046">
              <w:txbxContent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аботники пищеблока</w:t>
                  </w:r>
                </w:p>
                <w:p w:rsidR="001E715B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ладшие воспитатель</w:t>
                  </w:r>
                </w:p>
                <w:p w:rsidR="001E715B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715B" w:rsidRDefault="001E715B" w:rsidP="005A3493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ехнический 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left:0;text-align:left;margin-left:28.8pt;margin-top:317.45pt;width:246pt;height:121.5pt;z-index:251652608">
            <v:textbox style="layout-flow:vertical;mso-layout-flow-alt:bottom-to-top;mso-next-textbox:#_x0000_s1047">
              <w:txbxContent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Музыкальные руководители</w:t>
                  </w:r>
                </w:p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Воспитатель по обучению татарскому языку</w:t>
                  </w:r>
                </w:p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1E715B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Учителя</w:t>
                  </w: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- логопед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ы</w:t>
                  </w:r>
                </w:p>
                <w:p w:rsidR="001E715B" w:rsidRPr="005A3493" w:rsidRDefault="001E715B" w:rsidP="005A3493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Педагог- психолог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8" style="position:absolute;left:0;text-align:left;margin-left:69.3pt;margin-top:470.45pt;width:580.5pt;height:42pt;z-index:251654656">
            <v:textbox style="mso-next-textbox:#_x0000_s1048">
              <w:txbxContent>
                <w:p w:rsidR="001E715B" w:rsidRPr="005A3493" w:rsidRDefault="001E715B" w:rsidP="005A34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left:0;text-align:left;margin-left:177.3pt;margin-top:148.7pt;width:142.5pt;height:37.5pt;z-index:251647488">
            <v:textbox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left:0;text-align:left;margin-left:-6.45pt;margin-top:108.2pt;width:147.75pt;height:40.5pt;z-index:251646464">
            <v:textbox>
              <w:txbxContent>
                <w:p w:rsidR="001E715B" w:rsidRPr="008502B3" w:rsidRDefault="001E715B" w:rsidP="008502B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8502B3">
                    <w:rPr>
                      <w:rFonts w:ascii="Times New Roman" w:hAnsi="Times New Roman"/>
                      <w:b/>
                    </w:rPr>
                    <w:t>Общее собрание работников учреждения</w:t>
                  </w:r>
                </w:p>
              </w:txbxContent>
            </v:textbox>
          </v:rect>
        </w:pict>
      </w:r>
      <w:r>
        <w:rPr>
          <w:rFonts w:ascii="Monotype Corsiva" w:hAnsi="Monotype Corsiva"/>
          <w:sz w:val="32"/>
          <w:szCs w:val="32"/>
        </w:rPr>
        <w:t>Функциональная структура управления МАДОУ «Детский сад № 404 комбинированного вида»</w:t>
      </w:r>
    </w:p>
    <w:sectPr w:rsidR="001E715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2B3"/>
    <w:rsid w:val="00003D9F"/>
    <w:rsid w:val="00025DFB"/>
    <w:rsid w:val="0012448B"/>
    <w:rsid w:val="001E715B"/>
    <w:rsid w:val="00233BBA"/>
    <w:rsid w:val="005A3493"/>
    <w:rsid w:val="008502B3"/>
    <w:rsid w:val="00B23B41"/>
    <w:rsid w:val="00C01CA7"/>
    <w:rsid w:val="00D92122"/>
    <w:rsid w:val="00DD1C6B"/>
    <w:rsid w:val="00F3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16</Words>
  <Characters>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6</cp:revision>
  <dcterms:created xsi:type="dcterms:W3CDTF">2015-10-04T15:20:00Z</dcterms:created>
  <dcterms:modified xsi:type="dcterms:W3CDTF">2021-01-20T10:28:00Z</dcterms:modified>
</cp:coreProperties>
</file>